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2C1" w:rsidRDefault="00C12D03" w:rsidP="00C12D03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C12D03">
        <w:rPr>
          <w:rFonts w:ascii="Cambria" w:hAnsi="Cambria" w:cs="Tahoma"/>
          <w:b/>
          <w:color w:val="333333"/>
          <w:sz w:val="24"/>
          <w:szCs w:val="24"/>
          <w:u w:val="single"/>
          <w:shd w:val="clear" w:color="auto" w:fill="FEFEFE"/>
        </w:rPr>
        <w:t>QUIZZIZ.</w:t>
      </w:r>
    </w:p>
    <w:p w:rsidR="00B2275E" w:rsidRPr="00C12D03" w:rsidRDefault="00B2275E" w:rsidP="00B2275E">
      <w:pPr>
        <w:pStyle w:val="NormalWeb"/>
        <w:shd w:val="clear" w:color="auto" w:fill="FFFFFF"/>
        <w:spacing w:before="0" w:beforeAutospacing="0" w:after="0" w:afterAutospacing="0"/>
        <w:rPr>
          <w:rFonts w:ascii="Cambria" w:hAnsi="Cambria"/>
          <w:color w:val="112611"/>
        </w:rPr>
      </w:pPr>
    </w:p>
    <w:p w:rsidR="00B2275E" w:rsidRPr="00C12D03" w:rsidRDefault="00B2275E" w:rsidP="00B2275E">
      <w:pPr>
        <w:pStyle w:val="NormalWeb"/>
        <w:shd w:val="clear" w:color="auto" w:fill="FFFFFF"/>
        <w:spacing w:before="0" w:beforeAutospacing="0" w:after="0" w:afterAutospacing="0"/>
        <w:rPr>
          <w:rFonts w:ascii="Cambria" w:hAnsi="Cambria"/>
          <w:color w:val="112611"/>
        </w:rPr>
      </w:pPr>
      <w:r w:rsidRPr="00C12D03">
        <w:rPr>
          <w:rFonts w:ascii="Cambria" w:hAnsi="Cambria" w:cs="Tahoma"/>
          <w:color w:val="333333"/>
          <w:shd w:val="clear" w:color="auto" w:fill="FEFEFE"/>
        </w:rPr>
        <w:t xml:space="preserve">Esta herramienta nos permite crear concursos de preguntas y respuestas para motivar a los alumnos/as en el aprendizaje del idioma en este caso e incluso ofrece la opción de evaluarlos de una forma muy sencilla al recoger los datos de las respuestas, el tanto por ciento de aciertos y fallos, cuál ha sido la respuesta más </w:t>
      </w:r>
      <w:proofErr w:type="spellStart"/>
      <w:r w:rsidRPr="00C12D03">
        <w:rPr>
          <w:rFonts w:ascii="Cambria" w:hAnsi="Cambria" w:cs="Tahoma"/>
          <w:color w:val="333333"/>
          <w:shd w:val="clear" w:color="auto" w:fill="FEFEFE"/>
        </w:rPr>
        <w:t>dificil</w:t>
      </w:r>
      <w:proofErr w:type="spellEnd"/>
      <w:r w:rsidRPr="00C12D03">
        <w:rPr>
          <w:rFonts w:ascii="Cambria" w:hAnsi="Cambria" w:cs="Tahoma"/>
          <w:color w:val="333333"/>
          <w:shd w:val="clear" w:color="auto" w:fill="FEFEFE"/>
        </w:rPr>
        <w:t xml:space="preserve"> para ellos</w:t>
      </w:r>
      <w:proofErr w:type="gramStart"/>
      <w:r w:rsidRPr="00C12D03">
        <w:rPr>
          <w:rFonts w:ascii="Cambria" w:hAnsi="Cambria" w:cs="Tahoma"/>
          <w:color w:val="333333"/>
          <w:shd w:val="clear" w:color="auto" w:fill="FEFEFE"/>
        </w:rPr>
        <w:t>, ...</w:t>
      </w:r>
      <w:proofErr w:type="gramEnd"/>
    </w:p>
    <w:p w:rsidR="005C5B8E" w:rsidRPr="00C12D03" w:rsidRDefault="005C5B8E" w:rsidP="00B2275E">
      <w:pPr>
        <w:jc w:val="both"/>
        <w:rPr>
          <w:rFonts w:ascii="Cambria" w:hAnsi="Cambria"/>
          <w:sz w:val="24"/>
          <w:szCs w:val="24"/>
        </w:rPr>
      </w:pPr>
    </w:p>
    <w:p w:rsidR="00EE72C1" w:rsidRDefault="00C12D03" w:rsidP="00B2275E">
      <w:pPr>
        <w:jc w:val="both"/>
        <w:rPr>
          <w:rFonts w:ascii="Georgia" w:hAnsi="Georgia"/>
          <w:sz w:val="24"/>
          <w:szCs w:val="24"/>
        </w:rPr>
      </w:pPr>
      <w:r w:rsidRPr="00C12D03">
        <w:rPr>
          <w:rFonts w:ascii="Georgia" w:hAnsi="Georgia"/>
          <w:noProof/>
          <w:sz w:val="24"/>
          <w:szCs w:val="24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7" o:spid="_x0000_i1025" type="#_x0000_t75" alt="Descripción: C:\Users\merce\OneDrive\Imágenes\Capturas de pantalla\2019-01-24 (1).png" style="width:252.8pt;height:142.45pt;visibility:visible">
            <v:imagedata r:id="rId4" o:title="2019-01-24 (1)"/>
          </v:shape>
        </w:pict>
      </w:r>
    </w:p>
    <w:p w:rsidR="00EE72C1" w:rsidRDefault="00EE72C1" w:rsidP="00B2275E">
      <w:pPr>
        <w:jc w:val="both"/>
        <w:rPr>
          <w:rFonts w:ascii="Georgia" w:hAnsi="Georgia"/>
          <w:sz w:val="24"/>
          <w:szCs w:val="24"/>
        </w:rPr>
      </w:pPr>
    </w:p>
    <w:p w:rsidR="00EE72C1" w:rsidRDefault="00C12D03" w:rsidP="00B2275E">
      <w:pPr>
        <w:jc w:val="both"/>
        <w:rPr>
          <w:rFonts w:ascii="Georgia" w:hAnsi="Georgia"/>
          <w:sz w:val="24"/>
          <w:szCs w:val="24"/>
        </w:rPr>
      </w:pPr>
      <w:r w:rsidRPr="00C12D03">
        <w:rPr>
          <w:rFonts w:ascii="Georgia" w:hAnsi="Georgia"/>
          <w:noProof/>
          <w:sz w:val="24"/>
          <w:szCs w:val="24"/>
          <w:lang w:eastAsia="es-ES"/>
        </w:rPr>
        <w:pict>
          <v:shape id="Imagen 6" o:spid="_x0000_i1026" type="#_x0000_t75" alt="Descripción: C:\Users\merce\OneDrive\Imágenes\Capturas de pantalla\2019-01-24.png" style="width:252pt;height:141.65pt;visibility:visible">
            <v:imagedata r:id="rId5" o:title="2019-01-24"/>
          </v:shape>
        </w:pict>
      </w:r>
    </w:p>
    <w:p w:rsidR="00EE72C1" w:rsidRDefault="00791D99" w:rsidP="00B2275E">
      <w:pPr>
        <w:jc w:val="both"/>
        <w:rPr>
          <w:rFonts w:ascii="Georgia" w:hAnsi="Georgia"/>
          <w:sz w:val="24"/>
          <w:szCs w:val="24"/>
        </w:rPr>
      </w:pPr>
      <w:bookmarkStart w:id="0" w:name="_GoBack"/>
      <w:r w:rsidRPr="00C12D03">
        <w:rPr>
          <w:rFonts w:ascii="Georgia" w:hAnsi="Georgia"/>
          <w:noProof/>
          <w:sz w:val="24"/>
          <w:szCs w:val="24"/>
          <w:lang w:eastAsia="es-ES"/>
        </w:rPr>
        <w:pict>
          <v:shape id="Imagen 5" o:spid="_x0000_i1027" type="#_x0000_t75" alt="Descripción: C:\Users\merce\OneDrive\Imágenes\Capturas de pantalla\2019-01-24 (7).png" style="width:251.2pt;height:154.15pt;visibility:visible">
            <v:imagedata r:id="rId6" o:title="2019-01-24 (7)"/>
          </v:shape>
        </w:pict>
      </w:r>
      <w:bookmarkEnd w:id="0"/>
    </w:p>
    <w:p w:rsidR="00EE72C1" w:rsidRDefault="00C12D03" w:rsidP="00B2275E">
      <w:pPr>
        <w:jc w:val="both"/>
        <w:rPr>
          <w:rFonts w:ascii="Georgia" w:hAnsi="Georgia"/>
          <w:sz w:val="24"/>
          <w:szCs w:val="24"/>
        </w:rPr>
      </w:pPr>
      <w:r w:rsidRPr="00C12D03">
        <w:rPr>
          <w:rFonts w:ascii="Georgia" w:hAnsi="Georgia"/>
          <w:noProof/>
          <w:sz w:val="24"/>
          <w:szCs w:val="24"/>
          <w:lang w:eastAsia="es-ES"/>
        </w:rPr>
        <w:lastRenderedPageBreak/>
        <w:pict>
          <v:shape id="Imagen 4" o:spid="_x0000_i1028" type="#_x0000_t75" alt="Descripción: C:\Users\merce\OneDrive\Imágenes\Capturas de pantalla\2019-01-24 (6).png" style="width:277.05pt;height:155.75pt;visibility:visible">
            <v:imagedata r:id="rId7" o:title="2019-01-24 (6)"/>
          </v:shape>
        </w:pict>
      </w:r>
    </w:p>
    <w:p w:rsidR="00EE72C1" w:rsidRDefault="00C12D03" w:rsidP="00B2275E">
      <w:pPr>
        <w:jc w:val="both"/>
        <w:rPr>
          <w:rFonts w:ascii="Georgia" w:hAnsi="Georgia"/>
          <w:sz w:val="24"/>
          <w:szCs w:val="24"/>
        </w:rPr>
      </w:pPr>
      <w:r w:rsidRPr="00C12D03">
        <w:rPr>
          <w:rFonts w:ascii="Georgia" w:hAnsi="Georgia"/>
          <w:noProof/>
          <w:sz w:val="24"/>
          <w:szCs w:val="24"/>
          <w:lang w:eastAsia="es-ES"/>
        </w:rPr>
        <w:pict>
          <v:shape id="Imagen 3" o:spid="_x0000_i1029" type="#_x0000_t75" alt="Descripción: C:\Users\merce\OneDrive\Imágenes\Capturas de pantalla\2019-01-24 (5).png" style="width:284.1pt;height:159.65pt;visibility:visible">
            <v:imagedata r:id="rId8" o:title="2019-01-24 (5)"/>
          </v:shape>
        </w:pict>
      </w:r>
    </w:p>
    <w:p w:rsidR="00EE72C1" w:rsidRDefault="00C12D03" w:rsidP="00B2275E">
      <w:pPr>
        <w:jc w:val="both"/>
        <w:rPr>
          <w:rFonts w:ascii="Georgia" w:hAnsi="Georgia"/>
          <w:sz w:val="24"/>
          <w:szCs w:val="24"/>
        </w:rPr>
      </w:pPr>
      <w:r w:rsidRPr="00C12D03">
        <w:rPr>
          <w:rFonts w:ascii="Georgia" w:hAnsi="Georgia"/>
          <w:noProof/>
          <w:sz w:val="24"/>
          <w:szCs w:val="24"/>
          <w:lang w:eastAsia="es-ES"/>
        </w:rPr>
        <w:pict>
          <v:shape id="Imagen 2" o:spid="_x0000_i1030" type="#_x0000_t75" alt="Descripción: C:\Users\merce\OneDrive\Imágenes\Capturas de pantalla\2019-01-24 (3).png" style="width:277.85pt;height:155.75pt;visibility:visible">
            <v:imagedata r:id="rId9" o:title="2019-01-24 (3)"/>
          </v:shape>
        </w:pict>
      </w:r>
    </w:p>
    <w:p w:rsidR="00EE72C1" w:rsidRPr="00D140CD" w:rsidRDefault="00C12D03" w:rsidP="00B2275E">
      <w:pPr>
        <w:jc w:val="both"/>
        <w:rPr>
          <w:rFonts w:ascii="Georgia" w:hAnsi="Georgia"/>
          <w:sz w:val="24"/>
          <w:szCs w:val="24"/>
        </w:rPr>
      </w:pPr>
      <w:r w:rsidRPr="00C12D03">
        <w:rPr>
          <w:rFonts w:ascii="Georgia" w:hAnsi="Georgia"/>
          <w:noProof/>
          <w:sz w:val="24"/>
          <w:szCs w:val="24"/>
          <w:lang w:eastAsia="es-ES"/>
        </w:rPr>
        <w:pict>
          <v:shape id="Imagen 1" o:spid="_x0000_i1031" type="#_x0000_t75" alt="Descripción: C:\Users\merce\OneDrive\Imágenes\Capturas de pantalla\2019-01-24 (2).png" style="width:297.4pt;height:166.7pt;visibility:visible">
            <v:imagedata r:id="rId10" o:title="2019-01-24 (2)"/>
          </v:shape>
        </w:pict>
      </w:r>
    </w:p>
    <w:sectPr w:rsidR="00EE72C1" w:rsidRPr="00D140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1D99"/>
    <w:rsid w:val="005B2429"/>
    <w:rsid w:val="005C5B8E"/>
    <w:rsid w:val="0068679E"/>
    <w:rsid w:val="00791D99"/>
    <w:rsid w:val="00B2275E"/>
    <w:rsid w:val="00C12D03"/>
    <w:rsid w:val="00D140CD"/>
    <w:rsid w:val="00EB0289"/>
    <w:rsid w:val="00EE72C1"/>
    <w:rsid w:val="00F9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2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E7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9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ce\Downloads\QUIZZIZ%20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QUIZZIZ (3)</Template>
  <TotalTime>55</TotalTime>
  <Pages>2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Mercedes Domínguez Moruno</dc:creator>
  <cp:lastModifiedBy>Mª Mercedes Domínguez Moruno</cp:lastModifiedBy>
  <cp:revision>1</cp:revision>
  <dcterms:created xsi:type="dcterms:W3CDTF">2020-02-25T22:22:00Z</dcterms:created>
  <dcterms:modified xsi:type="dcterms:W3CDTF">2020-02-25T23:19:00Z</dcterms:modified>
</cp:coreProperties>
</file>